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454EC" w:rsidRDefault="00C454EC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379DB2C" wp14:editId="04DA01E0">
                <wp:simplePos x="0" y="0"/>
                <wp:positionH relativeFrom="column">
                  <wp:posOffset>2422478</wp:posOffset>
                </wp:positionH>
                <wp:positionV relativeFrom="paragraph">
                  <wp:posOffset>-75064</wp:posOffset>
                </wp:positionV>
                <wp:extent cx="2019868" cy="750627"/>
                <wp:effectExtent l="0" t="0" r="19050" b="1143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9868" cy="75062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DE821C" id="Rectangle 10" o:spid="_x0000_s1026" style="position:absolute;margin-left:190.75pt;margin-top:-5.9pt;width:159.05pt;height:59.1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" fillcolor="white [3212]" strokecolor="black [3213]" strokeweight="1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1EDA110" wp14:editId="3448A054">
                <wp:simplePos x="0" y="0"/>
                <wp:positionH relativeFrom="column">
                  <wp:posOffset>-6824</wp:posOffset>
                </wp:positionH>
                <wp:positionV relativeFrom="paragraph">
                  <wp:posOffset>197893</wp:posOffset>
                </wp:positionV>
                <wp:extent cx="1869743" cy="736979"/>
                <wp:effectExtent l="0" t="0" r="16510" b="2540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9743" cy="73697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4CCB706" id="Rectangle 4" o:spid="_x0000_s1026" style="position:absolute;margin-left:-.55pt;margin-top:15.6pt;width:147.2pt;height:58.0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" fillcolor="white [3212]" strokecolor="black [3213]" strokeweight="1pt"/>
            </w:pict>
          </mc:Fallback>
        </mc:AlternateContent>
      </w:r>
      <w:r w:rsidRPr="00C454EC"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13B9539" wp14:editId="45D89C53">
                <wp:simplePos x="0" y="0"/>
                <wp:positionH relativeFrom="margin">
                  <wp:align>left</wp:align>
                </wp:positionH>
                <wp:positionV relativeFrom="paragraph">
                  <wp:posOffset>279778</wp:posOffset>
                </wp:positionV>
                <wp:extent cx="9758149" cy="6100549"/>
                <wp:effectExtent l="0" t="0" r="0" b="0"/>
                <wp:wrapNone/>
                <wp:docPr id="8195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9758149" cy="6100549"/>
                          <a:chOff x="0" y="0"/>
                          <a:chExt cx="5760" cy="3358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" cy="3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760" cy="3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wrap="none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67DD729" id="Group 2" o:spid="_x0000_s1026" style="position:absolute;margin-left:0;margin-top:22.05pt;width:768.35pt;height:480.35pt;z-index:251659264;mso-position-horizontal:left;mso-position-horizontal-relative:margin;mso-width-relative:margin;mso-height-relative:margin" coordsize="5760,335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width:5760;height:33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xVE4HCAAAA2gAAAA8AAABkcnMvZG93bnJldi54bWxEj0FrAjEUhO+F/ofwhN5qVqmtrkYpiiB4&#10;sN0KXh+b52YxeVk2Udd/bwShx2FmvmFmi85ZcaE21J4VDPoZCOLS65orBfu/9fsYRIjIGq1nUnCj&#10;AIv568sMc+2v/EuXIlYiQTjkqMDE2ORShtKQw9D3DXHyjr51GJNsK6lbvCa4s3KYZZ/SYc1pwWBD&#10;S0PlqTg7BV97HK1wW+4Gxk4+8Fwf7eFnp9Rbr/uegojUxf/ws73RCobwuJJugJzf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8VROBwgAAANoAAAAPAAAAAAAAAAAAAAAAAJ8C&#10;AABkcnMvZG93bnJldi54bWxQSwUGAAAAAAQABAD3AAAAjgMAAAAA&#10;">
                  <v:stroke joinstyle="round"/>
                  <v:imagedata r:id="rId5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" o:spid="_x0000_s1028" type="#_x0000_t202" style="position:absolute;width:5760;height:3358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KbAsIA&#10;AADaAAAADwAAAGRycy9kb3ducmV2LnhtbESPT4vCMBTE7wt+h/AEb2uqgivVKCoKyh4W/xw8Pptn&#10;G2xeShO1fvuNIHgcZuY3zGTW2FLcqfbGsYJeNwFBnDltOFdwPKy/RyB8QNZYOiYFT/Iwm7a+Jphq&#10;9+Ad3fchFxHCPkUFRQhVKqXPCrLou64ijt7F1RZDlHUudY2PCLel7CfJUFo0HBcKrGhZUHbd36wC&#10;czbPRSaXq+1v83ei0+HneFmfleq0m/kYRKAmfMLv9kYrGMDrSrwBcv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ApsCwgAAANoAAAAPAAAAAAAAAAAAAAAAAJgCAABkcnMvZG93&#10;bnJldi54bWxQSwUGAAAAAAQABAD1AAAAhwMAAAAA&#10;" filled="f" stroked="f">
                  <v:stroke joinstyle="round"/>
                </v:shape>
                <w10:wrap anchorx="margin"/>
              </v:group>
            </w:pict>
          </mc:Fallback>
        </mc:AlternateContent>
      </w:r>
    </w:p>
    <w:p w:rsidR="00C454EC" w:rsidRDefault="00C454EC"/>
    <w:p w:rsidR="00C454EC" w:rsidRDefault="00C454EC"/>
    <w:p w:rsidR="00C454EC" w:rsidRDefault="00C454EC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91AE64C" wp14:editId="5801CCCC">
                <wp:simplePos x="0" y="0"/>
                <wp:positionH relativeFrom="margin">
                  <wp:align>left</wp:align>
                </wp:positionH>
                <wp:positionV relativeFrom="paragraph">
                  <wp:posOffset>242030</wp:posOffset>
                </wp:positionV>
                <wp:extent cx="1282889" cy="518615"/>
                <wp:effectExtent l="0" t="0" r="12700" b="1524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2889" cy="51861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E777EB" id="Rectangle 5" o:spid="_x0000_s1026" style="position:absolute;margin-left:0;margin-top:19.05pt;width:101pt;height:40.85pt;z-index:2516623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" fillcolor="white [3212]" strokecolor="black [3213]" strokeweight="1pt">
                <w10:wrap anchorx="margin"/>
              </v:rect>
            </w:pict>
          </mc:Fallback>
        </mc:AlternateContent>
      </w:r>
    </w:p>
    <w:p w:rsidR="00C454EC" w:rsidRDefault="00C454EC"/>
    <w:p w:rsidR="00C454EC" w:rsidRDefault="00C454EC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0808AD0" wp14:editId="1E5A12CC">
                <wp:simplePos x="0" y="0"/>
                <wp:positionH relativeFrom="margin">
                  <wp:align>left</wp:align>
                </wp:positionH>
                <wp:positionV relativeFrom="paragraph">
                  <wp:posOffset>284678</wp:posOffset>
                </wp:positionV>
                <wp:extent cx="1337480" cy="1228299"/>
                <wp:effectExtent l="0" t="0" r="15240" b="1016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7480" cy="122829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1E2871" id="Rectangle 6" o:spid="_x0000_s1026" style="position:absolute;margin-left:0;margin-top:22.4pt;width:105.3pt;height:96.7pt;z-index:2516643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" fillcolor="white [3212]" strokecolor="black [3213]" strokeweight="1pt">
                <w10:wrap anchorx="margin"/>
              </v:rect>
            </w:pict>
          </mc:Fallback>
        </mc:AlternateContent>
      </w:r>
    </w:p>
    <w:p w:rsidR="00C454EC" w:rsidRDefault="00C454EC"/>
    <w:p w:rsidR="00C454EC" w:rsidRDefault="00C454EC"/>
    <w:p w:rsidR="00C454EC" w:rsidRDefault="00C454EC"/>
    <w:p w:rsidR="00C454EC" w:rsidRDefault="00C454EC">
      <w:bookmarkStart w:id="0" w:name="_GoBack"/>
      <w:bookmarkEnd w:id="0"/>
    </w:p>
    <w:p w:rsidR="00CD2199" w:rsidRDefault="00CD2199"/>
    <w:p w:rsidR="00C454EC" w:rsidRDefault="00C454EC"/>
    <w:p w:rsidR="00C454EC" w:rsidRDefault="00C454EC"/>
    <w:p w:rsidR="00C454EC" w:rsidRDefault="00C454EC" w:rsidP="00C454EC">
      <w:pPr>
        <w:jc w:val="both"/>
        <w:rPr>
          <w:rFonts w:ascii="Arial" w:hAnsi="Arial" w:cs="Arial"/>
          <w:sz w:val="26"/>
        </w:rPr>
      </w:pPr>
    </w:p>
    <w:p w:rsidR="00C454EC" w:rsidRDefault="00C454EC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B241574" wp14:editId="3257EB24">
                <wp:simplePos x="0" y="0"/>
                <wp:positionH relativeFrom="column">
                  <wp:posOffset>7253784</wp:posOffset>
                </wp:positionH>
                <wp:positionV relativeFrom="paragraph">
                  <wp:posOffset>1541913</wp:posOffset>
                </wp:positionV>
                <wp:extent cx="1897039" cy="518615"/>
                <wp:effectExtent l="0" t="0" r="27305" b="1524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7039" cy="51861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363092" id="Rectangle 9" o:spid="_x0000_s1026" style="position:absolute;margin-left:571.15pt;margin-top:121.4pt;width:149.35pt;height:40.8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" fillcolor="white [3212]" strokecolor="black [3213]" strokeweight="1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B8A9D92" wp14:editId="7FCBB723">
                <wp:simplePos x="0" y="0"/>
                <wp:positionH relativeFrom="column">
                  <wp:posOffset>1849272</wp:posOffset>
                </wp:positionH>
                <wp:positionV relativeFrom="paragraph">
                  <wp:posOffset>1091537</wp:posOffset>
                </wp:positionV>
                <wp:extent cx="1924334" cy="682388"/>
                <wp:effectExtent l="0" t="0" r="19050" b="2286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4334" cy="68238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2DE8FB" id="Rectangle 8" o:spid="_x0000_s1026" style="position:absolute;margin-left:145.6pt;margin-top:85.95pt;width:151.5pt;height:53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" fillcolor="white [3212]" strokecolor="black [3213]" strokeweight="1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E41B7BF" wp14:editId="0A32D955">
                <wp:simplePos x="0" y="0"/>
                <wp:positionH relativeFrom="column">
                  <wp:posOffset>266131</wp:posOffset>
                </wp:positionH>
                <wp:positionV relativeFrom="paragraph">
                  <wp:posOffset>218079</wp:posOffset>
                </wp:positionV>
                <wp:extent cx="1419368" cy="846161"/>
                <wp:effectExtent l="0" t="0" r="28575" b="1143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9368" cy="84616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7FB55E" id="Rectangle 7" o:spid="_x0000_s1026" style="position:absolute;margin-left:20.95pt;margin-top:17.15pt;width:111.75pt;height:66.6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" fillcolor="white [3212]" strokecolor="black [3213]" strokeweight="1pt"/>
            </w:pict>
          </mc:Fallback>
        </mc:AlternateContent>
      </w:r>
    </w:p>
    <w:sectPr w:rsidR="00C454EC" w:rsidSect="00C454EC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7D4A"/>
    <w:rsid w:val="004E0BCB"/>
    <w:rsid w:val="008443B4"/>
    <w:rsid w:val="00C454EC"/>
    <w:rsid w:val="00CD2199"/>
    <w:rsid w:val="00DB7D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CBC7413-2059-454D-BC61-A168800FBD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1DCB136C</Template>
  <TotalTime>0</TotalTime>
  <Pages>1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Thomas Telford School</Company>
  <LinksUpToDate>false</LinksUpToDate>
  <CharactersWithSpaces>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Martyn Hale</dc:creator>
  <cp:keywords/>
  <dc:description/>
  <cp:lastModifiedBy>Martyn Hale</cp:lastModifiedBy>
  <cp:revision>2</cp:revision>
  <dcterms:created xsi:type="dcterms:W3CDTF">2013-10-11T14:51:00Z</dcterms:created>
  <dcterms:modified xsi:type="dcterms:W3CDTF">2013-10-11T14:51:00Z</dcterms:modified>
</cp:coreProperties>
</file>